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A3BF1" w14:textId="77777777" w:rsidR="00C90497" w:rsidRPr="003D7E86" w:rsidRDefault="00C90497" w:rsidP="00C90497">
      <w:pPr>
        <w:spacing w:line="440" w:lineRule="exact"/>
        <w:jc w:val="right"/>
        <w:rPr>
          <w:rFonts w:ascii="Helvetica Neue" w:hAnsi="Helvetica Neue"/>
          <w:sz w:val="38"/>
        </w:rPr>
      </w:pPr>
      <w:r w:rsidRPr="003D7E86">
        <w:rPr>
          <w:rFonts w:ascii="Helvetica Neue" w:hAnsi="Helvetica Neue"/>
          <w:sz w:val="38"/>
        </w:rPr>
        <w:t>Adelaide West End Association</w:t>
      </w:r>
      <w:r w:rsidRPr="003D7E86">
        <w:rPr>
          <w:rFonts w:ascii="Helvetica Neue" w:hAnsi="Helvetica Neue"/>
          <w:sz w:val="38"/>
        </w:rPr>
        <w:br/>
        <w:t xml:space="preserve">Membership Program </w:t>
      </w:r>
    </w:p>
    <w:tbl>
      <w:tblPr>
        <w:tblW w:w="9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101"/>
        <w:gridCol w:w="426"/>
        <w:gridCol w:w="283"/>
        <w:gridCol w:w="508"/>
        <w:gridCol w:w="484"/>
        <w:gridCol w:w="142"/>
        <w:gridCol w:w="344"/>
        <w:gridCol w:w="223"/>
        <w:gridCol w:w="579"/>
        <w:gridCol w:w="970"/>
        <w:gridCol w:w="18"/>
        <w:gridCol w:w="949"/>
        <w:gridCol w:w="957"/>
        <w:gridCol w:w="1772"/>
        <w:gridCol w:w="426"/>
      </w:tblGrid>
      <w:tr w:rsidR="003D7E86" w:rsidRPr="003D7E86" w14:paraId="3B0D01F2" w14:textId="77777777" w:rsidTr="005355C8">
        <w:trPr>
          <w:gridAfter w:val="3"/>
          <w:wAfter w:w="3155" w:type="dxa"/>
          <w:trHeight w:val="425"/>
        </w:trPr>
        <w:tc>
          <w:tcPr>
            <w:tcW w:w="1101" w:type="dxa"/>
            <w:tcBorders>
              <w:top w:val="nil"/>
              <w:left w:val="nil"/>
              <w:bottom w:val="single" w:sz="4" w:space="0" w:color="F7941E"/>
              <w:right w:val="nil"/>
            </w:tcBorders>
            <w:vAlign w:val="bottom"/>
          </w:tcPr>
          <w:p w14:paraId="461A584E" w14:textId="77777777" w:rsidR="003D7E86" w:rsidRPr="003D7E86" w:rsidRDefault="003D7E86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Name </w:t>
            </w:r>
          </w:p>
        </w:tc>
        <w:tc>
          <w:tcPr>
            <w:tcW w:w="4926" w:type="dxa"/>
            <w:gridSpan w:val="11"/>
            <w:tcBorders>
              <w:top w:val="nil"/>
              <w:left w:val="nil"/>
              <w:bottom w:val="single" w:sz="4" w:space="0" w:color="F7941E"/>
              <w:right w:val="nil"/>
            </w:tcBorders>
            <w:shd w:val="clear" w:color="auto" w:fill="auto"/>
            <w:vAlign w:val="bottom"/>
          </w:tcPr>
          <w:p w14:paraId="7BBA744F" w14:textId="77777777" w:rsidR="003D7E86" w:rsidRPr="003D7E86" w:rsidRDefault="003D7E86" w:rsidP="00C90497">
            <w:pPr>
              <w:spacing w:after="0" w:line="220" w:lineRule="exact"/>
              <w:jc w:val="righ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Title </w:t>
            </w:r>
          </w:p>
        </w:tc>
      </w:tr>
      <w:tr w:rsidR="00C90497" w:rsidRPr="003D7E86" w14:paraId="66237710" w14:textId="77777777" w:rsidTr="005355C8">
        <w:trPr>
          <w:gridAfter w:val="1"/>
          <w:wAfter w:w="426" w:type="dxa"/>
          <w:trHeight w:val="425"/>
        </w:trPr>
        <w:tc>
          <w:tcPr>
            <w:tcW w:w="2802" w:type="dxa"/>
            <w:gridSpan w:val="5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7D107581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>Organisation/Business Name</w:t>
            </w:r>
          </w:p>
        </w:tc>
        <w:tc>
          <w:tcPr>
            <w:tcW w:w="5954" w:type="dxa"/>
            <w:gridSpan w:val="9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7B78D8D6" w14:textId="6D20DA82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sz w:val="15"/>
              </w:rPr>
            </w:pPr>
          </w:p>
        </w:tc>
      </w:tr>
      <w:tr w:rsidR="00C90497" w:rsidRPr="003D7E86" w14:paraId="52417445" w14:textId="77777777" w:rsidTr="005355C8">
        <w:trPr>
          <w:gridAfter w:val="1"/>
          <w:wAfter w:w="426" w:type="dxa"/>
          <w:trHeight w:val="425"/>
        </w:trPr>
        <w:tc>
          <w:tcPr>
            <w:tcW w:w="1810" w:type="dxa"/>
            <w:gridSpan w:val="3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799B7B3F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>Postal Address</w:t>
            </w:r>
          </w:p>
        </w:tc>
        <w:tc>
          <w:tcPr>
            <w:tcW w:w="6946" w:type="dxa"/>
            <w:gridSpan w:val="11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5CD4294E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sz w:val="15"/>
              </w:rPr>
            </w:pPr>
          </w:p>
        </w:tc>
      </w:tr>
      <w:tr w:rsidR="00C90497" w:rsidRPr="003D7E86" w14:paraId="12546288" w14:textId="77777777" w:rsidTr="005355C8">
        <w:trPr>
          <w:gridAfter w:val="1"/>
          <w:wAfter w:w="426" w:type="dxa"/>
          <w:trHeight w:val="425"/>
        </w:trPr>
        <w:tc>
          <w:tcPr>
            <w:tcW w:w="4090" w:type="dxa"/>
            <w:gridSpan w:val="9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34165A3A" w14:textId="77777777" w:rsidR="00C90497" w:rsidRPr="003D7E86" w:rsidRDefault="00C90497" w:rsidP="003D7E86">
            <w:pPr>
              <w:spacing w:after="0" w:line="220" w:lineRule="exact"/>
              <w:ind w:left="-426" w:firstLine="426"/>
              <w:rPr>
                <w:rFonts w:ascii="Helvetica Neue" w:hAnsi="Helvetica Neue"/>
                <w:sz w:val="15"/>
              </w:rPr>
            </w:pPr>
          </w:p>
        </w:tc>
        <w:tc>
          <w:tcPr>
            <w:tcW w:w="988" w:type="dxa"/>
            <w:gridSpan w:val="2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589030C5" w14:textId="77777777" w:rsidR="00C90497" w:rsidRPr="003D7E86" w:rsidRDefault="00C90497" w:rsidP="00C90497">
            <w:pPr>
              <w:spacing w:after="0" w:line="220" w:lineRule="exact"/>
              <w:jc w:val="righ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Post Code </w:t>
            </w:r>
          </w:p>
        </w:tc>
        <w:tc>
          <w:tcPr>
            <w:tcW w:w="3678" w:type="dxa"/>
            <w:gridSpan w:val="3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2EABDD45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sz w:val="15"/>
              </w:rPr>
            </w:pPr>
          </w:p>
        </w:tc>
      </w:tr>
      <w:tr w:rsidR="00C90497" w:rsidRPr="003D7E86" w14:paraId="06471DDF" w14:textId="77777777" w:rsidTr="005355C8">
        <w:trPr>
          <w:gridAfter w:val="1"/>
          <w:wAfter w:w="426" w:type="dxa"/>
          <w:trHeight w:val="425"/>
        </w:trPr>
        <w:tc>
          <w:tcPr>
            <w:tcW w:w="3511" w:type="dxa"/>
            <w:gridSpan w:val="8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4A54B34D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Street Address </w:t>
            </w:r>
            <w:r w:rsidRPr="003D7E86">
              <w:rPr>
                <w:rFonts w:ascii="Helvetica Neue" w:hAnsi="Helvetica Neue"/>
                <w:sz w:val="15"/>
              </w:rPr>
              <w:t>(if different from above)</w:t>
            </w:r>
            <w:r w:rsidRPr="003D7E86">
              <w:rPr>
                <w:rFonts w:ascii="Helvetica Neue" w:hAnsi="Helvetica Neue"/>
                <w:b/>
                <w:sz w:val="15"/>
              </w:rPr>
              <w:t xml:space="preserve"> </w:t>
            </w:r>
          </w:p>
        </w:tc>
        <w:tc>
          <w:tcPr>
            <w:tcW w:w="5245" w:type="dxa"/>
            <w:gridSpan w:val="6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2E6F7E25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sz w:val="15"/>
              </w:rPr>
            </w:pPr>
          </w:p>
        </w:tc>
      </w:tr>
      <w:tr w:rsidR="00C90497" w:rsidRPr="003D7E86" w14:paraId="0D67C52C" w14:textId="77777777" w:rsidTr="005355C8">
        <w:trPr>
          <w:gridAfter w:val="1"/>
          <w:wAfter w:w="426" w:type="dxa"/>
          <w:trHeight w:val="425"/>
        </w:trPr>
        <w:tc>
          <w:tcPr>
            <w:tcW w:w="4090" w:type="dxa"/>
            <w:gridSpan w:val="9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7151B1FA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sz w:val="15"/>
              </w:rPr>
            </w:pPr>
          </w:p>
        </w:tc>
        <w:tc>
          <w:tcPr>
            <w:tcW w:w="970" w:type="dxa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6625A5F9" w14:textId="77777777" w:rsidR="00C90497" w:rsidRPr="003D7E86" w:rsidRDefault="00C90497" w:rsidP="00C90497">
            <w:pPr>
              <w:spacing w:after="0" w:line="220" w:lineRule="exact"/>
              <w:jc w:val="righ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Post Code </w:t>
            </w:r>
          </w:p>
        </w:tc>
        <w:tc>
          <w:tcPr>
            <w:tcW w:w="3696" w:type="dxa"/>
            <w:gridSpan w:val="4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4D5D3FDC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sz w:val="15"/>
              </w:rPr>
            </w:pPr>
          </w:p>
        </w:tc>
      </w:tr>
      <w:tr w:rsidR="00C90497" w:rsidRPr="003D7E86" w14:paraId="3E259DEA" w14:textId="77777777" w:rsidTr="005355C8">
        <w:trPr>
          <w:gridAfter w:val="2"/>
          <w:wAfter w:w="2198" w:type="dxa"/>
          <w:trHeight w:val="425"/>
        </w:trPr>
        <w:tc>
          <w:tcPr>
            <w:tcW w:w="1101" w:type="dxa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6103F230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Phone </w:t>
            </w:r>
          </w:p>
        </w:tc>
        <w:tc>
          <w:tcPr>
            <w:tcW w:w="1217" w:type="dxa"/>
            <w:gridSpan w:val="3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6F6F0708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</w:p>
        </w:tc>
        <w:tc>
          <w:tcPr>
            <w:tcW w:w="970" w:type="dxa"/>
            <w:gridSpan w:val="3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116DB7D1" w14:textId="77777777" w:rsidR="00C90497" w:rsidRPr="003D7E86" w:rsidRDefault="00C90497" w:rsidP="00C90497">
            <w:pPr>
              <w:spacing w:after="0" w:line="220" w:lineRule="exact"/>
              <w:jc w:val="righ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 </w:t>
            </w:r>
          </w:p>
        </w:tc>
        <w:tc>
          <w:tcPr>
            <w:tcW w:w="3696" w:type="dxa"/>
            <w:gridSpan w:val="6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393194C8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                   Mobile</w:t>
            </w:r>
          </w:p>
        </w:tc>
      </w:tr>
      <w:tr w:rsidR="00C90497" w:rsidRPr="003D7E86" w14:paraId="2FAC6828" w14:textId="77777777" w:rsidTr="005355C8">
        <w:trPr>
          <w:gridAfter w:val="1"/>
          <w:wAfter w:w="426" w:type="dxa"/>
          <w:trHeight w:val="425"/>
        </w:trPr>
        <w:tc>
          <w:tcPr>
            <w:tcW w:w="1101" w:type="dxa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4427EB01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Email </w:t>
            </w:r>
          </w:p>
        </w:tc>
        <w:tc>
          <w:tcPr>
            <w:tcW w:w="7655" w:type="dxa"/>
            <w:gridSpan w:val="13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4A6F6CC4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sz w:val="15"/>
              </w:rPr>
              <w:t xml:space="preserve">                                                                        </w:t>
            </w:r>
            <w:r w:rsidRPr="003D7E86">
              <w:rPr>
                <w:rFonts w:ascii="Helvetica Neue" w:hAnsi="Helvetica Neue"/>
                <w:b/>
                <w:sz w:val="15"/>
              </w:rPr>
              <w:t>Website</w:t>
            </w:r>
          </w:p>
        </w:tc>
      </w:tr>
      <w:tr w:rsidR="005355C8" w:rsidRPr="003D7E86" w14:paraId="2C2C93CF" w14:textId="77777777" w:rsidTr="005355C8">
        <w:trPr>
          <w:gridAfter w:val="1"/>
          <w:wAfter w:w="426" w:type="dxa"/>
          <w:trHeight w:val="425"/>
        </w:trPr>
        <w:tc>
          <w:tcPr>
            <w:tcW w:w="1101" w:type="dxa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3579C0E8" w14:textId="3F9396D8" w:rsidR="005355C8" w:rsidRPr="003D7E86" w:rsidRDefault="005355C8" w:rsidP="00AC6216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>
              <w:rPr>
                <w:rFonts w:ascii="Helvetica Neue" w:hAnsi="Helvetica Neue"/>
                <w:b/>
                <w:sz w:val="15"/>
              </w:rPr>
              <w:t>Facebook</w:t>
            </w:r>
          </w:p>
        </w:tc>
        <w:tc>
          <w:tcPr>
            <w:tcW w:w="7655" w:type="dxa"/>
            <w:gridSpan w:val="13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1AEA5E33" w14:textId="78CE64E4" w:rsidR="005355C8" w:rsidRPr="003D7E86" w:rsidRDefault="005355C8" w:rsidP="005355C8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sz w:val="15"/>
              </w:rPr>
              <w:t xml:space="preserve">                                                                        </w:t>
            </w:r>
            <w:r>
              <w:rPr>
                <w:rFonts w:ascii="Helvetica Neue" w:hAnsi="Helvetica Neue"/>
                <w:b/>
                <w:sz w:val="15"/>
              </w:rPr>
              <w:t>Instagram</w:t>
            </w:r>
          </w:p>
        </w:tc>
      </w:tr>
      <w:tr w:rsidR="00C90497" w:rsidRPr="003D7E86" w14:paraId="44C739F0" w14:textId="77777777" w:rsidTr="005355C8">
        <w:trPr>
          <w:trHeight w:val="425"/>
        </w:trPr>
        <w:tc>
          <w:tcPr>
            <w:tcW w:w="1527" w:type="dxa"/>
            <w:gridSpan w:val="2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04248EEA" w14:textId="4DA7935D" w:rsidR="00C90497" w:rsidRPr="003D7E86" w:rsidRDefault="005355C8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>
              <w:rPr>
                <w:rFonts w:ascii="Helvetica Neue" w:hAnsi="Helvetica Neue"/>
                <w:b/>
                <w:sz w:val="15"/>
              </w:rPr>
              <w:t>Twitter</w:t>
            </w:r>
          </w:p>
        </w:tc>
        <w:tc>
          <w:tcPr>
            <w:tcW w:w="7655" w:type="dxa"/>
            <w:gridSpan w:val="13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098B6C52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</w:p>
        </w:tc>
      </w:tr>
      <w:tr w:rsidR="00C90497" w:rsidRPr="003D7E86" w14:paraId="53894BC1" w14:textId="77777777" w:rsidTr="005355C8">
        <w:trPr>
          <w:gridAfter w:val="1"/>
          <w:wAfter w:w="426" w:type="dxa"/>
          <w:trHeight w:val="425"/>
        </w:trPr>
        <w:tc>
          <w:tcPr>
            <w:tcW w:w="2944" w:type="dxa"/>
            <w:gridSpan w:val="6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2A069636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Type of Organisation/Business </w:t>
            </w:r>
          </w:p>
        </w:tc>
        <w:tc>
          <w:tcPr>
            <w:tcW w:w="5812" w:type="dxa"/>
            <w:gridSpan w:val="8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59BD7047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sz w:val="15"/>
              </w:rPr>
            </w:pPr>
          </w:p>
        </w:tc>
      </w:tr>
      <w:tr w:rsidR="00C90497" w:rsidRPr="003D7E86" w14:paraId="05DDA148" w14:textId="77777777" w:rsidTr="005355C8">
        <w:trPr>
          <w:gridAfter w:val="1"/>
          <w:wAfter w:w="426" w:type="dxa"/>
          <w:trHeight w:val="425"/>
        </w:trPr>
        <w:tc>
          <w:tcPr>
            <w:tcW w:w="1810" w:type="dxa"/>
            <w:gridSpan w:val="3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552BFD89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b/>
                <w:sz w:val="15"/>
              </w:rPr>
            </w:pPr>
            <w:r w:rsidRPr="003D7E86">
              <w:rPr>
                <w:rFonts w:ascii="Helvetica Neue" w:hAnsi="Helvetica Neue"/>
                <w:b/>
                <w:sz w:val="15"/>
              </w:rPr>
              <w:t xml:space="preserve">Business Hours </w:t>
            </w:r>
          </w:p>
        </w:tc>
        <w:tc>
          <w:tcPr>
            <w:tcW w:w="6946" w:type="dxa"/>
            <w:gridSpan w:val="11"/>
            <w:tcBorders>
              <w:top w:val="single" w:sz="4" w:space="0" w:color="F7941E"/>
              <w:left w:val="nil"/>
              <w:bottom w:val="single" w:sz="4" w:space="0" w:color="F7941E"/>
              <w:right w:val="nil"/>
            </w:tcBorders>
            <w:vAlign w:val="bottom"/>
          </w:tcPr>
          <w:p w14:paraId="13AA431E" w14:textId="77777777" w:rsidR="00C90497" w:rsidRPr="003D7E86" w:rsidRDefault="00C90497" w:rsidP="00C90497">
            <w:pPr>
              <w:spacing w:after="0" w:line="220" w:lineRule="exact"/>
              <w:rPr>
                <w:rFonts w:ascii="Helvetica Neue" w:hAnsi="Helvetica Neue"/>
                <w:sz w:val="15"/>
              </w:rPr>
            </w:pPr>
          </w:p>
        </w:tc>
      </w:tr>
    </w:tbl>
    <w:p w14:paraId="478F3C5F" w14:textId="77777777" w:rsidR="003D7E86" w:rsidRDefault="003D7E86" w:rsidP="00C90497">
      <w:pPr>
        <w:spacing w:after="0" w:line="220" w:lineRule="exact"/>
        <w:rPr>
          <w:rFonts w:ascii="Helvetica Neue" w:hAnsi="Helvetica Neue"/>
          <w:b/>
          <w:sz w:val="19"/>
        </w:rPr>
      </w:pPr>
    </w:p>
    <w:p w14:paraId="5D0BDB28" w14:textId="77777777" w:rsidR="00C90497" w:rsidRPr="003D7E86" w:rsidRDefault="00C90497" w:rsidP="003D7E86">
      <w:pPr>
        <w:tabs>
          <w:tab w:val="left" w:pos="142"/>
        </w:tabs>
        <w:spacing w:after="0" w:line="220" w:lineRule="exact"/>
        <w:rPr>
          <w:rFonts w:ascii="Helvetica Neue" w:hAnsi="Helvetica Neue"/>
          <w:b/>
          <w:sz w:val="19"/>
        </w:rPr>
      </w:pPr>
      <w:r w:rsidRPr="003D7E86">
        <w:rPr>
          <w:rFonts w:ascii="Helvetica Neue" w:hAnsi="Helvetica Neue"/>
          <w:b/>
          <w:sz w:val="19"/>
        </w:rPr>
        <w:t>Member benefits</w:t>
      </w:r>
    </w:p>
    <w:p w14:paraId="2AE374C9" w14:textId="77777777" w:rsidR="00C90497" w:rsidRPr="003D7E86" w:rsidRDefault="00C90497" w:rsidP="003D7E86">
      <w:pPr>
        <w:pStyle w:val="ListParagraph"/>
        <w:numPr>
          <w:ilvl w:val="0"/>
          <w:numId w:val="1"/>
        </w:numPr>
        <w:spacing w:after="0" w:line="220" w:lineRule="exact"/>
        <w:ind w:left="0" w:firstLine="0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sz w:val="15"/>
        </w:rPr>
        <w:t>Marketing and Promotion via our Social Media and Communications platforms</w:t>
      </w:r>
    </w:p>
    <w:p w14:paraId="73040208" w14:textId="77777777" w:rsidR="00C90497" w:rsidRPr="003D7E86" w:rsidRDefault="00C90497" w:rsidP="003D7E86">
      <w:pPr>
        <w:pStyle w:val="ListParagraph"/>
        <w:numPr>
          <w:ilvl w:val="0"/>
          <w:numId w:val="1"/>
        </w:numPr>
        <w:spacing w:after="0" w:line="220" w:lineRule="exact"/>
        <w:ind w:left="0" w:firstLine="0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sz w:val="15"/>
        </w:rPr>
        <w:t>Access to all networking functions</w:t>
      </w:r>
    </w:p>
    <w:p w14:paraId="7BCEE3E4" w14:textId="77777777" w:rsidR="00C90497" w:rsidRPr="003D7E86" w:rsidRDefault="00C90497" w:rsidP="003D7E86">
      <w:pPr>
        <w:pStyle w:val="ListParagraph"/>
        <w:numPr>
          <w:ilvl w:val="0"/>
          <w:numId w:val="1"/>
        </w:numPr>
        <w:spacing w:after="0" w:line="220" w:lineRule="exact"/>
        <w:ind w:left="0" w:firstLine="0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sz w:val="15"/>
        </w:rPr>
        <w:t>Avenue to communicate with Adelaide City Council/Councilors</w:t>
      </w:r>
    </w:p>
    <w:p w14:paraId="4B098CC0" w14:textId="77777777" w:rsidR="00C90497" w:rsidRPr="003D7E86" w:rsidRDefault="00C90497" w:rsidP="003D7E86">
      <w:pPr>
        <w:pStyle w:val="ListParagraph"/>
        <w:numPr>
          <w:ilvl w:val="0"/>
          <w:numId w:val="1"/>
        </w:numPr>
        <w:spacing w:after="0" w:line="220" w:lineRule="exact"/>
        <w:ind w:left="0" w:firstLine="0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sz w:val="15"/>
        </w:rPr>
        <w:t>Newsletters/Community updates</w:t>
      </w:r>
    </w:p>
    <w:p w14:paraId="48698362" w14:textId="77777777" w:rsidR="00C90497" w:rsidRPr="003D7E86" w:rsidRDefault="00C90497" w:rsidP="003D7E86">
      <w:pPr>
        <w:pStyle w:val="ListParagraph"/>
        <w:numPr>
          <w:ilvl w:val="0"/>
          <w:numId w:val="1"/>
        </w:numPr>
        <w:spacing w:after="0" w:line="220" w:lineRule="exact"/>
        <w:ind w:left="0" w:firstLine="0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sz w:val="15"/>
        </w:rPr>
        <w:t>Inclusion in Web Directory</w:t>
      </w:r>
    </w:p>
    <w:p w14:paraId="12E21415" w14:textId="1140D7DA" w:rsidR="00C90497" w:rsidRDefault="00C90497" w:rsidP="003D7E86">
      <w:pPr>
        <w:pStyle w:val="ListParagraph"/>
        <w:numPr>
          <w:ilvl w:val="0"/>
          <w:numId w:val="1"/>
        </w:numPr>
        <w:spacing w:after="0" w:line="220" w:lineRule="exact"/>
        <w:ind w:left="0" w:firstLine="0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sz w:val="15"/>
        </w:rPr>
        <w:t>Opportunities to participate in public consultations</w:t>
      </w:r>
    </w:p>
    <w:p w14:paraId="7FA592B2" w14:textId="2CDFA6B6" w:rsidR="009F5B98" w:rsidRDefault="009F5B98" w:rsidP="003D7E86">
      <w:pPr>
        <w:pStyle w:val="ListParagraph"/>
        <w:numPr>
          <w:ilvl w:val="0"/>
          <w:numId w:val="1"/>
        </w:numPr>
        <w:spacing w:after="0" w:line="220" w:lineRule="exact"/>
        <w:ind w:left="0" w:firstLine="0"/>
        <w:rPr>
          <w:rFonts w:ascii="Helvetica Neue" w:hAnsi="Helvetica Neue"/>
          <w:sz w:val="15"/>
        </w:rPr>
      </w:pPr>
      <w:r>
        <w:rPr>
          <w:rFonts w:ascii="Helvetica Neue" w:hAnsi="Helvetica Neue"/>
          <w:sz w:val="15"/>
        </w:rPr>
        <w:t>Member only offers</w:t>
      </w:r>
    </w:p>
    <w:p w14:paraId="06291611" w14:textId="77777777" w:rsidR="003D7E86" w:rsidRDefault="003D7E86" w:rsidP="003D7E86">
      <w:pPr>
        <w:spacing w:after="0" w:line="220" w:lineRule="exact"/>
        <w:rPr>
          <w:rFonts w:ascii="Helvetica Neue" w:hAnsi="Helvetica Neue"/>
          <w:sz w:val="15"/>
        </w:rPr>
      </w:pPr>
    </w:p>
    <w:p w14:paraId="714032A2" w14:textId="3AAC3666" w:rsidR="003D7E86" w:rsidRDefault="003D7E86" w:rsidP="003D7E86">
      <w:pPr>
        <w:spacing w:after="0" w:line="240" w:lineRule="auto"/>
        <w:rPr>
          <w:rFonts w:ascii="Helvetica Neue" w:hAnsi="Helvetica Neue"/>
          <w:sz w:val="16"/>
          <w:szCs w:val="16"/>
        </w:rPr>
      </w:pPr>
      <w:r w:rsidRPr="003D7E86">
        <w:rPr>
          <w:rFonts w:ascii="Helvetica Neue" w:hAnsi="Helvetica Neue"/>
          <w:b/>
          <w:sz w:val="16"/>
          <w:szCs w:val="16"/>
        </w:rPr>
        <w:t>Payments</w:t>
      </w:r>
      <w:r w:rsidRPr="003D7E86">
        <w:rPr>
          <w:rFonts w:ascii="Helvetica Neue" w:hAnsi="Helvetica Neue"/>
          <w:sz w:val="16"/>
          <w:szCs w:val="16"/>
        </w:rPr>
        <w:t xml:space="preserve"> are due in July each year and can be via direct deposit</w:t>
      </w:r>
      <w:r w:rsidR="00D33AFA">
        <w:rPr>
          <w:rFonts w:ascii="Helvetica Neue" w:hAnsi="Helvetica Neue"/>
          <w:sz w:val="16"/>
          <w:szCs w:val="16"/>
        </w:rPr>
        <w:t>, credit card (STRIPE)</w:t>
      </w:r>
      <w:r w:rsidRPr="003D7E86">
        <w:rPr>
          <w:rFonts w:ascii="Helvetica Neue" w:hAnsi="Helvetica Neue"/>
          <w:sz w:val="16"/>
          <w:szCs w:val="16"/>
        </w:rPr>
        <w:t xml:space="preserve"> or paypal</w:t>
      </w:r>
      <w:r w:rsidR="00D33AFA">
        <w:rPr>
          <w:rFonts w:ascii="Helvetica Neue" w:hAnsi="Helvetica Neue"/>
          <w:sz w:val="16"/>
          <w:szCs w:val="16"/>
        </w:rPr>
        <w:t>.</w:t>
      </w:r>
    </w:p>
    <w:p w14:paraId="46E3745A" w14:textId="77777777" w:rsidR="003D7E86" w:rsidRPr="003D7E86" w:rsidRDefault="003D7E86" w:rsidP="003D7E86">
      <w:pPr>
        <w:spacing w:after="0" w:line="240" w:lineRule="auto"/>
        <w:rPr>
          <w:rFonts w:ascii="Helvetica Neue" w:hAnsi="Helvetica Neue"/>
          <w:sz w:val="16"/>
          <w:szCs w:val="16"/>
        </w:rPr>
      </w:pPr>
      <w:r w:rsidRPr="003D7E86">
        <w:rPr>
          <w:rFonts w:ascii="Helvetica Neue" w:hAnsi="Helvetica Neue"/>
          <w:sz w:val="16"/>
          <w:szCs w:val="16"/>
        </w:rPr>
        <w:t>Complete this application and we will i</w:t>
      </w:r>
      <w:r>
        <w:rPr>
          <w:rFonts w:ascii="Helvetica Neue" w:hAnsi="Helvetica Neue"/>
          <w:sz w:val="16"/>
          <w:szCs w:val="16"/>
        </w:rPr>
        <w:t>ssue a tax invoice for payment.</w:t>
      </w:r>
    </w:p>
    <w:p w14:paraId="1EF37225" w14:textId="77777777" w:rsidR="00C90497" w:rsidRPr="003D7E86" w:rsidRDefault="00C90497" w:rsidP="003D7E86">
      <w:pPr>
        <w:spacing w:after="0" w:line="220" w:lineRule="exact"/>
        <w:rPr>
          <w:rFonts w:ascii="Helvetica Neue" w:hAnsi="Helvetica Neue"/>
          <w:sz w:val="16"/>
        </w:rPr>
      </w:pPr>
    </w:p>
    <w:p w14:paraId="7C6EB9EC" w14:textId="77777777" w:rsidR="00C90497" w:rsidRPr="003D7E86" w:rsidRDefault="00C90497" w:rsidP="003D7E86">
      <w:pPr>
        <w:spacing w:after="0" w:line="220" w:lineRule="exact"/>
        <w:rPr>
          <w:rFonts w:ascii="Helvetica Neue" w:hAnsi="Helvetica Neue"/>
          <w:b/>
          <w:sz w:val="19"/>
        </w:rPr>
      </w:pPr>
      <w:r w:rsidRPr="003D7E86">
        <w:rPr>
          <w:rFonts w:ascii="Helvetica Neue" w:hAnsi="Helvetica Neue"/>
          <w:b/>
          <w:sz w:val="19"/>
        </w:rPr>
        <w:t>Support your local community</w:t>
      </w:r>
    </w:p>
    <w:p w14:paraId="3EDF93B0" w14:textId="77777777" w:rsidR="00C90497" w:rsidRPr="003D7E86" w:rsidRDefault="00C90497" w:rsidP="003D7E86">
      <w:pPr>
        <w:spacing w:after="0" w:line="220" w:lineRule="exact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sz w:val="15"/>
        </w:rPr>
        <w:t xml:space="preserve">If you live, work or play in the West End you can make a very real contribution by joining up as a member. Business members will receive public acknowledgement of their support by way of logo recognition and a range of other promotional activities. </w:t>
      </w:r>
    </w:p>
    <w:p w14:paraId="223191A5" w14:textId="77777777" w:rsidR="00C90497" w:rsidRPr="003D7E86" w:rsidRDefault="00C90497" w:rsidP="003D7E86">
      <w:pPr>
        <w:spacing w:after="0" w:line="220" w:lineRule="exact"/>
        <w:rPr>
          <w:rFonts w:ascii="Helvetica Neue" w:hAnsi="Helvetica Neue"/>
          <w:sz w:val="16"/>
        </w:rPr>
      </w:pPr>
    </w:p>
    <w:p w14:paraId="62AD1E16" w14:textId="77777777" w:rsidR="00C90497" w:rsidRPr="003D7E86" w:rsidRDefault="00C90497" w:rsidP="003D7E86">
      <w:pPr>
        <w:spacing w:after="0" w:line="220" w:lineRule="exact"/>
        <w:rPr>
          <w:rFonts w:ascii="Helvetica Neue" w:hAnsi="Helvetica Neue"/>
          <w:b/>
          <w:sz w:val="19"/>
        </w:rPr>
      </w:pPr>
      <w:r w:rsidRPr="003D7E86">
        <w:rPr>
          <w:rFonts w:ascii="Helvetica Neue" w:hAnsi="Helvetica Neue"/>
          <w:b/>
          <w:sz w:val="19"/>
        </w:rPr>
        <w:t>Membership fees (inc GST)</w:t>
      </w:r>
    </w:p>
    <w:p w14:paraId="26682635" w14:textId="2D215A2A" w:rsidR="00C90497" w:rsidRDefault="00C90497" w:rsidP="003D7E86">
      <w:pPr>
        <w:spacing w:after="0" w:line="310" w:lineRule="exact"/>
        <w:rPr>
          <w:rFonts w:ascii="Helvetica Neue" w:hAnsi="Helvetica Neue"/>
          <w:b/>
          <w:sz w:val="15"/>
        </w:rPr>
      </w:pPr>
      <w:r w:rsidRPr="003D7E86">
        <w:rPr>
          <w:rFonts w:ascii="Helvetica Neue" w:hAnsi="Helvetica Neue"/>
          <w:b/>
          <w:sz w:val="15"/>
        </w:rPr>
        <w:t>Individual $</w:t>
      </w:r>
      <w:r w:rsidR="009F5B98">
        <w:rPr>
          <w:rFonts w:ascii="Helvetica Neue" w:hAnsi="Helvetica Neue"/>
          <w:b/>
          <w:sz w:val="15"/>
        </w:rPr>
        <w:t>44</w:t>
      </w:r>
      <w:r w:rsidRPr="003D7E86">
        <w:rPr>
          <w:rFonts w:ascii="Helvetica Neue" w:hAnsi="Helvetica Neue"/>
          <w:b/>
          <w:sz w:val="15"/>
        </w:rPr>
        <w:t xml:space="preserve">.00 </w:t>
      </w:r>
    </w:p>
    <w:p w14:paraId="738CC137" w14:textId="69E26817" w:rsidR="009F5B98" w:rsidRPr="003D7E86" w:rsidRDefault="009F5B98" w:rsidP="003D7E86">
      <w:pPr>
        <w:spacing w:after="0" w:line="310" w:lineRule="exact"/>
        <w:rPr>
          <w:rFonts w:ascii="Helvetica Neue" w:hAnsi="Helvetica Neue"/>
          <w:b/>
          <w:sz w:val="15"/>
        </w:rPr>
      </w:pPr>
      <w:r>
        <w:rPr>
          <w:rFonts w:ascii="Helvetica Neue" w:hAnsi="Helvetica Neue"/>
          <w:b/>
          <w:sz w:val="15"/>
        </w:rPr>
        <w:t>PER Premise:</w:t>
      </w:r>
    </w:p>
    <w:p w14:paraId="048E8E88" w14:textId="4C85341C" w:rsidR="00C90497" w:rsidRPr="003D7E86" w:rsidRDefault="00C90497" w:rsidP="003D7E86">
      <w:pPr>
        <w:spacing w:after="0" w:line="310" w:lineRule="exact"/>
        <w:rPr>
          <w:rFonts w:ascii="Helvetica Neue" w:hAnsi="Helvetica Neue"/>
          <w:b/>
          <w:sz w:val="15"/>
        </w:rPr>
      </w:pPr>
      <w:r w:rsidRPr="003D7E86">
        <w:rPr>
          <w:rFonts w:ascii="Helvetica Neue" w:hAnsi="Helvetica Neue"/>
          <w:b/>
          <w:sz w:val="15"/>
        </w:rPr>
        <w:t>Small business $</w:t>
      </w:r>
      <w:r w:rsidR="009F5B98">
        <w:rPr>
          <w:rFonts w:ascii="Helvetica Neue" w:hAnsi="Helvetica Neue"/>
          <w:b/>
          <w:sz w:val="15"/>
        </w:rPr>
        <w:t>88</w:t>
      </w:r>
      <w:r w:rsidRPr="003D7E86">
        <w:rPr>
          <w:rFonts w:ascii="Helvetica Neue" w:hAnsi="Helvetica Neue"/>
          <w:b/>
          <w:sz w:val="15"/>
        </w:rPr>
        <w:t>.00 (</w:t>
      </w:r>
      <w:r w:rsidRPr="003D7E86">
        <w:rPr>
          <w:rFonts w:ascii="Helvetica Neue" w:hAnsi="Helvetica Neue"/>
          <w:sz w:val="15"/>
        </w:rPr>
        <w:t>0-49 Employees)</w:t>
      </w:r>
    </w:p>
    <w:p w14:paraId="6BFEB1A0" w14:textId="066DE9C7" w:rsidR="00C90497" w:rsidRPr="00176400" w:rsidRDefault="00C90497" w:rsidP="003D7E86">
      <w:pPr>
        <w:spacing w:after="0" w:line="220" w:lineRule="exact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b/>
          <w:sz w:val="15"/>
        </w:rPr>
        <w:t>Medium business $</w:t>
      </w:r>
      <w:r w:rsidR="009F5B98">
        <w:rPr>
          <w:rFonts w:ascii="Helvetica Neue" w:hAnsi="Helvetica Neue"/>
          <w:b/>
          <w:sz w:val="15"/>
        </w:rPr>
        <w:t>155.00</w:t>
      </w:r>
      <w:r w:rsidR="00176400">
        <w:rPr>
          <w:rFonts w:ascii="Helvetica Neue" w:hAnsi="Helvetica Neue"/>
          <w:b/>
          <w:sz w:val="15"/>
        </w:rPr>
        <w:t xml:space="preserve"> </w:t>
      </w:r>
      <w:r w:rsidR="00176400" w:rsidRPr="003D7E86">
        <w:rPr>
          <w:rFonts w:ascii="Helvetica Neue" w:hAnsi="Helvetica Neue"/>
          <w:sz w:val="15"/>
        </w:rPr>
        <w:t>(50-</w:t>
      </w:r>
      <w:r w:rsidR="00176400">
        <w:rPr>
          <w:rFonts w:ascii="Helvetica Neue" w:hAnsi="Helvetica Neue"/>
          <w:sz w:val="15"/>
        </w:rPr>
        <w:t>99</w:t>
      </w:r>
      <w:r w:rsidR="00176400" w:rsidRPr="003D7E86">
        <w:rPr>
          <w:rFonts w:ascii="Helvetica Neue" w:hAnsi="Helvetica Neue"/>
          <w:sz w:val="15"/>
        </w:rPr>
        <w:t xml:space="preserve"> Employees)</w:t>
      </w:r>
    </w:p>
    <w:p w14:paraId="5250CC7A" w14:textId="6FCB1477" w:rsidR="00C90497" w:rsidRPr="00176400" w:rsidRDefault="00C90497" w:rsidP="00176400">
      <w:pPr>
        <w:spacing w:after="0" w:line="220" w:lineRule="exact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b/>
          <w:sz w:val="15"/>
        </w:rPr>
        <w:t>Large business $</w:t>
      </w:r>
      <w:r w:rsidR="009F5B98">
        <w:rPr>
          <w:rFonts w:ascii="Helvetica Neue" w:hAnsi="Helvetica Neue"/>
          <w:b/>
          <w:sz w:val="15"/>
        </w:rPr>
        <w:t>330.00</w:t>
      </w:r>
      <w:r w:rsidR="00176400">
        <w:rPr>
          <w:rFonts w:ascii="Helvetica Neue" w:hAnsi="Helvetica Neue"/>
          <w:b/>
          <w:sz w:val="15"/>
        </w:rPr>
        <w:t xml:space="preserve"> </w:t>
      </w:r>
      <w:r w:rsidR="00176400" w:rsidRPr="003D7E86">
        <w:rPr>
          <w:rFonts w:ascii="Helvetica Neue" w:hAnsi="Helvetica Neue"/>
          <w:sz w:val="15"/>
        </w:rPr>
        <w:t>(100+ Employees)</w:t>
      </w:r>
    </w:p>
    <w:p w14:paraId="13CA766B" w14:textId="2E103622" w:rsidR="00C90497" w:rsidRPr="003D7E86" w:rsidRDefault="00C90497" w:rsidP="003D7E86">
      <w:pPr>
        <w:spacing w:after="0" w:line="310" w:lineRule="exact"/>
        <w:rPr>
          <w:rFonts w:ascii="Helvetica Neue" w:hAnsi="Helvetica Neue"/>
          <w:b/>
          <w:sz w:val="15"/>
        </w:rPr>
      </w:pPr>
      <w:r w:rsidRPr="003D7E86">
        <w:rPr>
          <w:rFonts w:ascii="Helvetica Neue" w:hAnsi="Helvetica Neue"/>
          <w:b/>
          <w:sz w:val="15"/>
        </w:rPr>
        <w:t>Education Single Premise $</w:t>
      </w:r>
      <w:r w:rsidR="009F5B98">
        <w:rPr>
          <w:rFonts w:ascii="Helvetica Neue" w:hAnsi="Helvetica Neue"/>
          <w:b/>
          <w:sz w:val="15"/>
        </w:rPr>
        <w:t>440.00</w:t>
      </w:r>
    </w:p>
    <w:p w14:paraId="592DA5D0" w14:textId="43C94FC7" w:rsidR="00C90497" w:rsidRDefault="00C90497" w:rsidP="003D7E86">
      <w:pPr>
        <w:spacing w:after="0" w:line="310" w:lineRule="exact"/>
        <w:rPr>
          <w:rFonts w:ascii="Helvetica Neue" w:hAnsi="Helvetica Neue"/>
          <w:b/>
          <w:sz w:val="15"/>
        </w:rPr>
      </w:pPr>
      <w:r w:rsidRPr="003D7E86">
        <w:rPr>
          <w:rFonts w:ascii="Helvetica Neue" w:hAnsi="Helvetica Neue"/>
          <w:b/>
          <w:sz w:val="15"/>
        </w:rPr>
        <w:t>Education Multipe Premise $</w:t>
      </w:r>
      <w:r w:rsidR="009F5B98">
        <w:rPr>
          <w:rFonts w:ascii="Helvetica Neue" w:hAnsi="Helvetica Neue"/>
          <w:b/>
          <w:sz w:val="15"/>
        </w:rPr>
        <w:t>715</w:t>
      </w:r>
      <w:r w:rsidRPr="003D7E86">
        <w:rPr>
          <w:rFonts w:ascii="Helvetica Neue" w:hAnsi="Helvetica Neue"/>
          <w:b/>
          <w:sz w:val="15"/>
        </w:rPr>
        <w:t>.00</w:t>
      </w:r>
    </w:p>
    <w:p w14:paraId="1D06517F" w14:textId="6C344AAA" w:rsidR="009F5B98" w:rsidRPr="003D7E86" w:rsidRDefault="009F5B98" w:rsidP="003D7E86">
      <w:pPr>
        <w:spacing w:after="0" w:line="310" w:lineRule="exact"/>
        <w:rPr>
          <w:rFonts w:ascii="Helvetica Neue" w:hAnsi="Helvetica Neue"/>
          <w:b/>
          <w:sz w:val="15"/>
        </w:rPr>
      </w:pPr>
      <w:r>
        <w:rPr>
          <w:rFonts w:ascii="Helvetica Neue" w:hAnsi="Helvetica Neue"/>
          <w:b/>
          <w:sz w:val="15"/>
        </w:rPr>
        <w:t>Not for Profit /Charity  (Fee TBC)</w:t>
      </w:r>
    </w:p>
    <w:p w14:paraId="473EF1B8" w14:textId="77777777" w:rsidR="00C90497" w:rsidRPr="003D7E86" w:rsidRDefault="00C90497" w:rsidP="003D7E86">
      <w:pPr>
        <w:spacing w:after="0" w:line="220" w:lineRule="exact"/>
        <w:rPr>
          <w:rFonts w:ascii="Helvetica Neue" w:hAnsi="Helvetica Neue"/>
          <w:sz w:val="16"/>
        </w:rPr>
      </w:pPr>
    </w:p>
    <w:p w14:paraId="54CBF736" w14:textId="77777777" w:rsidR="00C90497" w:rsidRPr="003D7E86" w:rsidRDefault="00C90497" w:rsidP="003D7E86">
      <w:pPr>
        <w:spacing w:after="0" w:line="220" w:lineRule="exact"/>
        <w:rPr>
          <w:rFonts w:ascii="Helvetica Neue" w:hAnsi="Helvetica Neue"/>
          <w:b/>
          <w:sz w:val="19"/>
        </w:rPr>
      </w:pPr>
      <w:r w:rsidRPr="003D7E86">
        <w:rPr>
          <w:rFonts w:ascii="Helvetica Neue" w:hAnsi="Helvetica Neue"/>
          <w:b/>
          <w:sz w:val="19"/>
        </w:rPr>
        <w:t xml:space="preserve">Contact the AWEA </w:t>
      </w:r>
      <w:r w:rsidR="003D7E86">
        <w:rPr>
          <w:rFonts w:ascii="Helvetica Neue" w:hAnsi="Helvetica Neue"/>
          <w:b/>
          <w:sz w:val="19"/>
        </w:rPr>
        <w:t>and visit our website to learn more about the AWEA</w:t>
      </w:r>
    </w:p>
    <w:p w14:paraId="2FD7A484" w14:textId="06EF4B9B" w:rsidR="003D7E86" w:rsidRDefault="003D7E86" w:rsidP="003D7E86">
      <w:pPr>
        <w:spacing w:after="0" w:line="220" w:lineRule="exact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sz w:val="15"/>
        </w:rPr>
        <w:t xml:space="preserve">Email: </w:t>
      </w:r>
      <w:hyperlink r:id="rId7" w:history="1">
        <w:r w:rsidRPr="003D7E86">
          <w:rPr>
            <w:rStyle w:val="Hyperlink"/>
            <w:rFonts w:ascii="Helvetica Neue" w:hAnsi="Helvetica Neue"/>
            <w:sz w:val="15"/>
          </w:rPr>
          <w:t>coordinator@adelaidewestend.com.au</w:t>
        </w:r>
      </w:hyperlink>
      <w:r>
        <w:rPr>
          <w:rFonts w:ascii="Helvetica Neue" w:hAnsi="Helvetica Neue"/>
          <w:sz w:val="15"/>
        </w:rPr>
        <w:t xml:space="preserve"> | Web</w:t>
      </w:r>
      <w:r w:rsidRPr="003D7E86">
        <w:rPr>
          <w:rFonts w:ascii="Helvetica Neue" w:hAnsi="Helvetica Neue"/>
          <w:sz w:val="15"/>
        </w:rPr>
        <w:t xml:space="preserve">: </w:t>
      </w:r>
      <w:hyperlink r:id="rId8" w:history="1">
        <w:r w:rsidRPr="003D7E86">
          <w:rPr>
            <w:rStyle w:val="Hyperlink"/>
            <w:rFonts w:ascii="Helvetica Neue" w:hAnsi="Helvetica Neue"/>
            <w:color w:val="auto"/>
            <w:sz w:val="15"/>
          </w:rPr>
          <w:t>www.adelaidewestend.com.au</w:t>
        </w:r>
      </w:hyperlink>
      <w:r w:rsidRPr="003D7E86">
        <w:rPr>
          <w:rFonts w:ascii="Helvetica Neue" w:hAnsi="Helvetica Neue"/>
          <w:sz w:val="15"/>
        </w:rPr>
        <w:t xml:space="preserve">  </w:t>
      </w:r>
    </w:p>
    <w:p w14:paraId="6BA07D53" w14:textId="2DC0328B" w:rsidR="003D7E86" w:rsidRPr="009F5B98" w:rsidRDefault="003D7E86" w:rsidP="003D7E86">
      <w:pPr>
        <w:spacing w:after="0" w:line="220" w:lineRule="exact"/>
        <w:rPr>
          <w:rFonts w:ascii="Helvetica Neue" w:hAnsi="Helvetica Neue"/>
          <w:sz w:val="15"/>
        </w:rPr>
      </w:pPr>
      <w:r w:rsidRPr="003D7E86">
        <w:rPr>
          <w:rFonts w:ascii="Helvetica Neue" w:hAnsi="Helvetica Neue"/>
          <w:sz w:val="15"/>
        </w:rPr>
        <w:t xml:space="preserve">Post:  PO Box 10502, Adelaide BC 5000 </w:t>
      </w:r>
    </w:p>
    <w:p w14:paraId="7854E00C" w14:textId="77777777" w:rsidR="00C90497" w:rsidRPr="003D7E86" w:rsidRDefault="00C90497" w:rsidP="003D7E86">
      <w:pPr>
        <w:spacing w:after="0" w:line="220" w:lineRule="exact"/>
        <w:rPr>
          <w:rFonts w:ascii="Helvetica Neue" w:hAnsi="Helvetica Neue"/>
          <w:b/>
          <w:sz w:val="19"/>
        </w:rPr>
      </w:pPr>
    </w:p>
    <w:p w14:paraId="6B241EFF" w14:textId="77777777" w:rsidR="003D7E86" w:rsidRPr="003D7E86" w:rsidRDefault="003D7E86" w:rsidP="003D7E86">
      <w:pPr>
        <w:spacing w:after="0" w:line="240" w:lineRule="auto"/>
        <w:rPr>
          <w:rFonts w:ascii="Helvetica Neue" w:hAnsi="Helvetica Neue"/>
          <w:sz w:val="16"/>
          <w:szCs w:val="16"/>
        </w:rPr>
      </w:pPr>
      <w:r w:rsidRPr="003D7E86">
        <w:rPr>
          <w:rFonts w:ascii="Helvetica Neue" w:hAnsi="Helvetica Neue"/>
          <w:b/>
          <w:sz w:val="16"/>
          <w:szCs w:val="16"/>
        </w:rPr>
        <w:t>FIND US ON-LINE :</w:t>
      </w:r>
      <w:r w:rsidRPr="003D7E86">
        <w:rPr>
          <w:rFonts w:ascii="Helvetica Neue" w:hAnsi="Helvetica Neue"/>
          <w:sz w:val="16"/>
          <w:szCs w:val="16"/>
        </w:rPr>
        <w:t xml:space="preserve"> Facebook, Twitter, Instagram, Pinterest</w:t>
      </w:r>
      <w:r w:rsidRPr="00D33AFA">
        <w:rPr>
          <w:rFonts w:ascii="Helvetica Neue" w:hAnsi="Helvetica Neue"/>
          <w:b/>
          <w:sz w:val="16"/>
          <w:szCs w:val="16"/>
        </w:rPr>
        <w:t xml:space="preserve"> @adelaidewestend </w:t>
      </w:r>
    </w:p>
    <w:p w14:paraId="63C6198A" w14:textId="415FBF76" w:rsidR="00C90497" w:rsidRPr="003D7E86" w:rsidRDefault="003D7E86" w:rsidP="003D7E86">
      <w:pPr>
        <w:spacing w:after="0" w:line="240" w:lineRule="auto"/>
        <w:rPr>
          <w:rFonts w:ascii="Helvetica Neue" w:hAnsi="Helvetica Neue"/>
          <w:sz w:val="16"/>
          <w:szCs w:val="16"/>
        </w:rPr>
      </w:pPr>
      <w:r w:rsidRPr="003D7E86">
        <w:rPr>
          <w:rFonts w:ascii="Helvetica Neue" w:hAnsi="Helvetica Neue"/>
          <w:sz w:val="16"/>
          <w:szCs w:val="16"/>
        </w:rPr>
        <w:t>You can also find us on Youtube, and Linkedin</w:t>
      </w:r>
      <w:r>
        <w:rPr>
          <w:rFonts w:ascii="Helvetica Neue" w:hAnsi="Helvetica Neue"/>
          <w:sz w:val="16"/>
          <w:szCs w:val="16"/>
        </w:rPr>
        <w:t xml:space="preserve"> – Search for Adelaide West End Association</w:t>
      </w:r>
    </w:p>
    <w:sectPr w:rsidR="00C90497" w:rsidRPr="003D7E86" w:rsidSect="003D7E86">
      <w:headerReference w:type="default" r:id="rId9"/>
      <w:footerReference w:type="default" r:id="rId10"/>
      <w:pgSz w:w="11900" w:h="16840"/>
      <w:pgMar w:top="993" w:right="2552" w:bottom="568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875510" w14:textId="77777777" w:rsidR="00D463C0" w:rsidRDefault="00D463C0">
      <w:pPr>
        <w:spacing w:after="0" w:line="240" w:lineRule="auto"/>
      </w:pPr>
      <w:r>
        <w:separator/>
      </w:r>
    </w:p>
  </w:endnote>
  <w:endnote w:type="continuationSeparator" w:id="0">
    <w:p w14:paraId="1ED2A3E9" w14:textId="77777777" w:rsidR="00D463C0" w:rsidRDefault="00D463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etica Neue UltraLight">
    <w:panose1 w:val="02000206000000020004"/>
    <w:charset w:val="00"/>
    <w:family w:val="auto"/>
    <w:pitch w:val="variable"/>
    <w:sig w:usb0="A00002FF" w:usb1="5000205B" w:usb2="00000002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19CB6" w14:textId="77777777" w:rsidR="003D7E86" w:rsidRDefault="00B744DC" w:rsidP="00C90497">
    <w:pPr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C9C847" wp14:editId="2E15252F">
              <wp:simplePos x="0" y="0"/>
              <wp:positionH relativeFrom="column">
                <wp:posOffset>5667375</wp:posOffset>
              </wp:positionH>
              <wp:positionV relativeFrom="paragraph">
                <wp:posOffset>-877570</wp:posOffset>
              </wp:positionV>
              <wp:extent cx="984885" cy="1616075"/>
              <wp:effectExtent l="1905" t="0" r="3810" b="190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1616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8F9C70" w14:textId="77777777" w:rsidR="003D7E86" w:rsidRDefault="003D7E86" w:rsidP="00C90497">
                          <w:pPr>
                            <w:pStyle w:val="LETTERHEADFOOTERLEFT"/>
                          </w:pPr>
                          <w:r>
                            <w:t>p: 08 8232 5066</w:t>
                          </w:r>
                        </w:p>
                        <w:p w14:paraId="20712458" w14:textId="77777777" w:rsidR="003D7E86" w:rsidRDefault="003D7E86" w:rsidP="00C90497">
                          <w:pPr>
                            <w:pStyle w:val="LETTERHEADFOOTERLEFT"/>
                          </w:pPr>
                          <w:r>
                            <w:t>f: 08 8232 2899</w:t>
                          </w:r>
                        </w:p>
                        <w:p w14:paraId="2F8C0B87" w14:textId="77777777" w:rsidR="003D7E86" w:rsidRPr="00523479" w:rsidRDefault="003D7E86" w:rsidP="00C90497">
                          <w:pPr>
                            <w:pStyle w:val="LETTERHEADFOOTERLEFT"/>
                          </w:pPr>
                          <w:r>
                            <w:t>w: www.adelaidewestend.com.au</w:t>
                          </w:r>
                        </w:p>
                      </w:txbxContent>
                    </wps:txbx>
                    <wps:bodyPr rot="0" vert="vert" wrap="square" lIns="0" tIns="0" rIns="396000" bIns="324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C9C847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446.25pt;margin-top:-69.1pt;width:77.55pt;height:12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" filled="f" stroked="f">
              <v:textbox style="layout-flow:vertical" inset="0,0,11mm,9mm">
                <w:txbxContent>
                  <w:p w14:paraId="008F9C70" w14:textId="77777777" w:rsidR="003D7E86" w:rsidRDefault="003D7E86" w:rsidP="00C90497">
                    <w:pPr>
                      <w:pStyle w:val="LETTERHEADFOOTERLEFT"/>
                    </w:pPr>
                    <w:r>
                      <w:t>p: 08 8232 5066</w:t>
                    </w:r>
                  </w:p>
                  <w:p w14:paraId="20712458" w14:textId="77777777" w:rsidR="003D7E86" w:rsidRDefault="003D7E86" w:rsidP="00C90497">
                    <w:pPr>
                      <w:pStyle w:val="LETTERHEADFOOTERLEFT"/>
                    </w:pPr>
                    <w:r>
                      <w:t>f: 08 8232 2899</w:t>
                    </w:r>
                  </w:p>
                  <w:p w14:paraId="2F8C0B87" w14:textId="77777777" w:rsidR="003D7E86" w:rsidRPr="00523479" w:rsidRDefault="003D7E86" w:rsidP="00C90497">
                    <w:pPr>
                      <w:pStyle w:val="LETTERHEADFOOTERLEFT"/>
                    </w:pPr>
                    <w:r>
                      <w:t>w: www.adelaidewestend.com.au</w:t>
                    </w:r>
                  </w:p>
                </w:txbxContent>
              </v:textbox>
              <w10:wrap type="tight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404A4C" wp14:editId="496F37BA">
              <wp:simplePos x="0" y="0"/>
              <wp:positionH relativeFrom="column">
                <wp:posOffset>5669280</wp:posOffset>
              </wp:positionH>
              <wp:positionV relativeFrom="paragraph">
                <wp:posOffset>-2113280</wp:posOffset>
              </wp:positionV>
              <wp:extent cx="984885" cy="1143000"/>
              <wp:effectExtent l="3810" t="3810" r="1905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488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E7163A" w14:textId="77777777" w:rsidR="003D7E86" w:rsidRDefault="003D7E86" w:rsidP="00E423AD">
                          <w:pPr>
                            <w:pStyle w:val="LETTERHEADFOOTERRIGHT"/>
                          </w:pPr>
                          <w:r>
                            <w:t xml:space="preserve">C/- </w:t>
                          </w:r>
                          <w:r w:rsidRPr="00523479">
                            <w:t>P</w:t>
                          </w:r>
                          <w:r>
                            <w:t>O BOX</w:t>
                          </w:r>
                          <w:r w:rsidRPr="00523479">
                            <w:t xml:space="preserve"> 10502</w:t>
                          </w:r>
                          <w:r>
                            <w:t xml:space="preserve"> </w:t>
                          </w:r>
                        </w:p>
                        <w:p w14:paraId="7B4C9562" w14:textId="77777777" w:rsidR="003D7E86" w:rsidRDefault="003D7E86" w:rsidP="00E423AD">
                          <w:pPr>
                            <w:pStyle w:val="LETTERHEADFOOTERRIGHT"/>
                          </w:pPr>
                          <w:r w:rsidRPr="00523479">
                            <w:t>Adelaide B</w:t>
                          </w:r>
                          <w:r>
                            <w:t>C</w:t>
                          </w:r>
                          <w:r w:rsidRPr="00523479">
                            <w:t xml:space="preserve"> </w:t>
                          </w:r>
                        </w:p>
                        <w:p w14:paraId="440BBEBF" w14:textId="77777777" w:rsidR="003D7E86" w:rsidRPr="00523479" w:rsidRDefault="003D7E86" w:rsidP="00E423AD">
                          <w:pPr>
                            <w:pStyle w:val="LETTERHEADFOOTERRIGHT"/>
                          </w:pPr>
                          <w:r>
                            <w:t xml:space="preserve">South Australia </w:t>
                          </w:r>
                          <w:r w:rsidRPr="00523479">
                            <w:t>5000</w:t>
                          </w:r>
                        </w:p>
                      </w:txbxContent>
                    </wps:txbx>
                    <wps:bodyPr rot="0" vert="vert" wrap="square" lIns="0" tIns="0" rIns="396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404A4C" id="Text Box 7" o:spid="_x0000_s1028" type="#_x0000_t202" style="position:absolute;left:0;text-align:left;margin-left:446.4pt;margin-top:-166.4pt;width:77.5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" filled="f" stroked="f">
              <v:textbox style="layout-flow:vertical" inset="0,0,11mm,0">
                <w:txbxContent>
                  <w:p w14:paraId="4BE7163A" w14:textId="77777777" w:rsidR="003D7E86" w:rsidRDefault="003D7E86" w:rsidP="00E423AD">
                    <w:pPr>
                      <w:pStyle w:val="LETTERHEADFOOTERRIGHT"/>
                    </w:pPr>
                    <w:r>
                      <w:t xml:space="preserve">C/- </w:t>
                    </w:r>
                    <w:r w:rsidRPr="00523479">
                      <w:t>P</w:t>
                    </w:r>
                    <w:r>
                      <w:t>O BOX</w:t>
                    </w:r>
                    <w:r w:rsidRPr="00523479">
                      <w:t xml:space="preserve"> 10502</w:t>
                    </w:r>
                    <w:r>
                      <w:t xml:space="preserve"> </w:t>
                    </w:r>
                  </w:p>
                  <w:p w14:paraId="7B4C9562" w14:textId="77777777" w:rsidR="003D7E86" w:rsidRDefault="003D7E86" w:rsidP="00E423AD">
                    <w:pPr>
                      <w:pStyle w:val="LETTERHEADFOOTERRIGHT"/>
                    </w:pPr>
                    <w:r w:rsidRPr="00523479">
                      <w:t>Adelaide B</w:t>
                    </w:r>
                    <w:r>
                      <w:t>C</w:t>
                    </w:r>
                    <w:r w:rsidRPr="00523479">
                      <w:t xml:space="preserve"> </w:t>
                    </w:r>
                  </w:p>
                  <w:p w14:paraId="440BBEBF" w14:textId="77777777" w:rsidR="003D7E86" w:rsidRPr="00523479" w:rsidRDefault="003D7E86" w:rsidP="00E423AD">
                    <w:pPr>
                      <w:pStyle w:val="LETTERHEADFOOTERRIGHT"/>
                    </w:pPr>
                    <w:r>
                      <w:t xml:space="preserve">South Australia </w:t>
                    </w:r>
                    <w:r w:rsidRPr="00523479">
                      <w:t>5000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9B8E8" w14:textId="77777777" w:rsidR="00D463C0" w:rsidRDefault="00D463C0">
      <w:pPr>
        <w:spacing w:after="0" w:line="240" w:lineRule="auto"/>
      </w:pPr>
      <w:r>
        <w:separator/>
      </w:r>
    </w:p>
  </w:footnote>
  <w:footnote w:type="continuationSeparator" w:id="0">
    <w:p w14:paraId="30A4D440" w14:textId="77777777" w:rsidR="00D463C0" w:rsidRDefault="00D463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9A652" w14:textId="77777777" w:rsidR="003D7E86" w:rsidRDefault="00B744DC" w:rsidP="00C90497">
    <w:pPr>
      <w:jc w:val="right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A135D81" wp14:editId="23F6D157">
              <wp:simplePos x="0" y="0"/>
              <wp:positionH relativeFrom="column">
                <wp:posOffset>5645785</wp:posOffset>
              </wp:positionH>
              <wp:positionV relativeFrom="paragraph">
                <wp:posOffset>-449580</wp:posOffset>
              </wp:positionV>
              <wp:extent cx="1155065" cy="6581775"/>
              <wp:effectExtent l="0" t="0" r="635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5065" cy="6581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B9A69F" w14:textId="77777777" w:rsidR="003D7E86" w:rsidRDefault="003D7E86" w:rsidP="00C90497">
                          <w:pPr>
                            <w:jc w:val="right"/>
                          </w:pPr>
                          <w:r>
                            <w:rPr>
                              <w:noProof/>
                              <w:lang w:val="en-US"/>
                            </w:rPr>
                            <w:drawing>
                              <wp:inline distT="0" distB="0" distL="0" distR="0" wp14:anchorId="69089289" wp14:editId="08EA896F">
                                <wp:extent cx="789305" cy="5975985"/>
                                <wp:effectExtent l="25400" t="0" r="0" b="0"/>
                                <wp:docPr id="9" name="Picture 3" descr="WELogo_Vertical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WELogo_Vertical.jpg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89305" cy="597598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576000" rIns="28800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135D81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44.55pt;margin-top:-35.4pt;width:90.95pt;height:518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" filled="f" stroked="f">
              <v:textbox inset="0,16mm,8mm,0">
                <w:txbxContent>
                  <w:p w14:paraId="4AB9A69F" w14:textId="77777777" w:rsidR="003D7E86" w:rsidRDefault="003D7E86" w:rsidP="00C90497">
                    <w:pPr>
                      <w:jc w:val="right"/>
                    </w:pPr>
                    <w:r>
                      <w:rPr>
                        <w:noProof/>
                        <w:lang w:val="en-US"/>
                      </w:rPr>
                      <w:drawing>
                        <wp:inline distT="0" distB="0" distL="0" distR="0" wp14:anchorId="69089289" wp14:editId="08EA896F">
                          <wp:extent cx="789305" cy="5975985"/>
                          <wp:effectExtent l="25400" t="0" r="0" b="0"/>
                          <wp:docPr id="9" name="Picture 3" descr="WELogo_Vertical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WELogo_Vertical.jpg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89305" cy="59759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2678D5"/>
    <w:multiLevelType w:val="hybridMultilevel"/>
    <w:tmpl w:val="C456CE82"/>
    <w:lvl w:ilvl="0" w:tplc="D31A1740">
      <w:start w:val="1"/>
      <w:numFmt w:val="bullet"/>
      <w:lvlText w:val=""/>
      <w:lvlJc w:val="left"/>
      <w:pPr>
        <w:ind w:left="170" w:hanging="17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SystemFonts/>
  <w:hideSpellingErrors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4096" w:nlCheck="1" w:checkStyle="0"/>
  <w:activeWritingStyle w:appName="MSWord" w:lang="en-US" w:vendorID="64" w:dllVersion="4096" w:nlCheck="1" w:checkStyle="0"/>
  <w:attachedTemplate r:id="rId1"/>
  <w:defaultTabStop w:val="720"/>
  <w:drawingGridHorizontalSpacing w:val="357"/>
  <w:drawingGridVerticalSpacing w:val="357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0497"/>
    <w:rsid w:val="000F33EE"/>
    <w:rsid w:val="00176400"/>
    <w:rsid w:val="001B7072"/>
    <w:rsid w:val="00256B55"/>
    <w:rsid w:val="003D7E86"/>
    <w:rsid w:val="004F491A"/>
    <w:rsid w:val="005355C8"/>
    <w:rsid w:val="00573807"/>
    <w:rsid w:val="00635520"/>
    <w:rsid w:val="009D52C1"/>
    <w:rsid w:val="009F5B98"/>
    <w:rsid w:val="00A21AA4"/>
    <w:rsid w:val="00B41D1B"/>
    <w:rsid w:val="00B744DC"/>
    <w:rsid w:val="00C90497"/>
    <w:rsid w:val="00D33AFA"/>
    <w:rsid w:val="00D463C0"/>
    <w:rsid w:val="00E423A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E31D6D8"/>
  <w15:docId w15:val="{4852C34F-CEB0-F649-B5D4-87A862EF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nhideWhenUsed="1"/>
    <w:lsdException w:name="List Number" w:semiHidden="1" w:unhideWhenUsed="1"/>
    <w:lsdException w:name="List 2" w:semiHidden="1" w:unhideWhenUsed="1"/>
    <w:lsdException w:name="List 3" w:unhideWhenUsed="1"/>
    <w:lsdException w:name="List 4" w:unhideWhenUsed="1"/>
    <w:lsdException w:name="List 5" w:unhideWhenUsed="1"/>
    <w:lsdException w:name="List Bullet 3" w:unhideWhenUsed="1"/>
    <w:lsdException w:name="List Bullet 4" w:unhideWhenUsed="1"/>
    <w:lsdException w:name="List Number 3" w:unhideWhenUsed="1"/>
    <w:lsdException w:name="List Number 4" w:unhideWhenUsed="1"/>
    <w:lsdException w:name="List Number 5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90497"/>
    <w:pPr>
      <w:spacing w:line="276" w:lineRule="auto"/>
    </w:pPr>
    <w:rPr>
      <w:rFonts w:ascii="Calibri" w:eastAsia="Times New Roman" w:hAnsi="Calibri" w:cs="Calibri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HEADFOOTERRIGHT">
    <w:name w:val="LETTERHEAD FOOTER RIGHT"/>
    <w:basedOn w:val="Normal"/>
    <w:qFormat/>
    <w:rsid w:val="009F1322"/>
    <w:pPr>
      <w:spacing w:after="0" w:line="200" w:lineRule="exact"/>
      <w:jc w:val="right"/>
    </w:pPr>
    <w:rPr>
      <w:rFonts w:ascii="Helvetica Neue UltraLight" w:hAnsi="Helvetica Neue UltraLight"/>
      <w:kern w:val="20"/>
      <w:sz w:val="14"/>
    </w:rPr>
  </w:style>
  <w:style w:type="paragraph" w:customStyle="1" w:styleId="LETTERHEADFOOTERLEFT">
    <w:name w:val="LETTERHEAD FOOTER LEFT"/>
    <w:basedOn w:val="LETTERHEADFOOTERRIGHT"/>
    <w:qFormat/>
    <w:rsid w:val="009F1322"/>
    <w:pPr>
      <w:jc w:val="left"/>
    </w:pPr>
  </w:style>
  <w:style w:type="table" w:styleId="TableGrid">
    <w:name w:val="Table Grid"/>
    <w:basedOn w:val="TableNormal"/>
    <w:rsid w:val="004317C1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rsid w:val="00E423AD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E423AD"/>
    <w:rPr>
      <w:sz w:val="22"/>
    </w:rPr>
  </w:style>
  <w:style w:type="paragraph" w:styleId="Footer">
    <w:name w:val="footer"/>
    <w:basedOn w:val="Normal"/>
    <w:link w:val="FooterChar"/>
    <w:rsid w:val="00E423AD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E423AD"/>
    <w:rPr>
      <w:sz w:val="22"/>
    </w:rPr>
  </w:style>
  <w:style w:type="paragraph" w:styleId="BalloonText">
    <w:name w:val="Balloon Text"/>
    <w:basedOn w:val="Normal"/>
    <w:link w:val="BalloonTextChar"/>
    <w:rsid w:val="00C90497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C90497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rsid w:val="00C90497"/>
    <w:rPr>
      <w:color w:val="0000FF"/>
      <w:u w:val="single"/>
    </w:rPr>
  </w:style>
  <w:style w:type="paragraph" w:styleId="ListParagraph">
    <w:name w:val="List Paragraph"/>
    <w:basedOn w:val="Normal"/>
    <w:rsid w:val="00C90497"/>
    <w:pPr>
      <w:spacing w:line="240" w:lineRule="auto"/>
      <w:ind w:left="720"/>
      <w:contextualSpacing/>
    </w:pPr>
    <w:rPr>
      <w:rFonts w:ascii="Cambria" w:eastAsia="Cambria" w:hAnsi="Cambria" w:cs="Times New Roman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elaidewestend.com.au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Users/helenpage/Downloads/coordinator@adelaidewestend.com.a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helenpage:Library:Application%20Support:Microsoft:Office:User%20Templates:My%20Templates:AWEA_Letterhead_Full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Macintosh%20HD:Users:helenpage:Library:Application%20Support:Microsoft:Office:User%20Templates:My%20Templates:AWEA_Letterhead_FullColour.dotx</Template>
  <TotalTime>0</TotalTime>
  <Pages>1</Pages>
  <Words>297</Words>
  <Characters>1696</Characters>
  <Application>Microsoft Office Word</Application>
  <DocSecurity>0</DocSecurity>
  <Lines>14</Lines>
  <Paragraphs>3</Paragraphs>
  <ScaleCrop>false</ScaleCrop>
  <Company>UniSA</Company>
  <LinksUpToDate>false</LinksUpToDate>
  <CharactersWithSpaces>1990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 Page</dc:creator>
  <cp:keywords/>
  <cp:lastModifiedBy>Helen Page</cp:lastModifiedBy>
  <cp:revision>2</cp:revision>
  <cp:lastPrinted>2018-07-03T01:22:00Z</cp:lastPrinted>
  <dcterms:created xsi:type="dcterms:W3CDTF">2020-08-19T03:17:00Z</dcterms:created>
  <dcterms:modified xsi:type="dcterms:W3CDTF">2020-08-19T03:17:00Z</dcterms:modified>
</cp:coreProperties>
</file>